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0B9C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  <w:r w:rsidRPr="00366501">
        <w:rPr>
          <w:b/>
          <w:u w:val="single"/>
          <w:lang w:val="en-US"/>
        </w:rPr>
        <w:t>Originals</w:t>
      </w:r>
    </w:p>
    <w:p w14:paraId="736B463F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Awaken</w:t>
      </w:r>
    </w:p>
    <w:p w14:paraId="7572D246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Clearing Storm</w:t>
      </w:r>
    </w:p>
    <w:p w14:paraId="50F9BD2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Emergence</w:t>
      </w:r>
    </w:p>
    <w:p w14:paraId="17D9F5B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Into Space</w:t>
      </w:r>
    </w:p>
    <w:p w14:paraId="1FB3DC40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Shroud</w:t>
      </w:r>
    </w:p>
    <w:p w14:paraId="52153F4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Sentinel</w:t>
      </w:r>
    </w:p>
    <w:p w14:paraId="14290081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Evening Breeze</w:t>
      </w:r>
    </w:p>
    <w:p w14:paraId="0404FE7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Cumulus</w:t>
      </w:r>
    </w:p>
    <w:p w14:paraId="4EA25459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</w:p>
    <w:p w14:paraId="448ABA9D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  <w:r w:rsidRPr="00366501">
        <w:rPr>
          <w:b/>
          <w:u w:val="single"/>
          <w:lang w:val="en-US"/>
        </w:rPr>
        <w:t>Contemporary Arrangements</w:t>
      </w:r>
    </w:p>
    <w:p w14:paraId="19260289" w14:textId="77777777" w:rsidR="00366501" w:rsidRPr="00366501" w:rsidRDefault="00366501" w:rsidP="00366501">
      <w:pPr>
        <w:numPr>
          <w:ilvl w:val="0"/>
          <w:numId w:val="1"/>
        </w:numPr>
        <w:spacing w:after="0"/>
      </w:pPr>
      <w:proofErr w:type="spellStart"/>
      <w:r w:rsidRPr="00366501">
        <w:t>Aint</w:t>
      </w:r>
      <w:proofErr w:type="spellEnd"/>
      <w:r w:rsidRPr="00366501">
        <w:t xml:space="preserve"> No Sunshine; </w:t>
      </w:r>
      <w:r w:rsidRPr="00366501">
        <w:rPr>
          <w:i/>
        </w:rPr>
        <w:t>Bill Withers</w:t>
      </w:r>
    </w:p>
    <w:p w14:paraId="623C120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All Of Me; </w:t>
      </w:r>
      <w:r w:rsidRPr="00366501">
        <w:rPr>
          <w:i/>
        </w:rPr>
        <w:t>John Legend</w:t>
      </w:r>
    </w:p>
    <w:p w14:paraId="358C11E6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Amazing Grace; </w:t>
      </w:r>
      <w:r w:rsidRPr="00366501">
        <w:rPr>
          <w:i/>
        </w:rPr>
        <w:t>J. Newton</w:t>
      </w:r>
    </w:p>
    <w:p w14:paraId="5997745A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Angels; </w:t>
      </w:r>
      <w:r w:rsidRPr="00366501">
        <w:rPr>
          <w:i/>
        </w:rPr>
        <w:t>Robbie Williams</w:t>
      </w:r>
    </w:p>
    <w:p w14:paraId="22578BB2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Anthem; </w:t>
      </w:r>
      <w:r w:rsidRPr="00366501">
        <w:rPr>
          <w:i/>
        </w:rPr>
        <w:t>Emancipator</w:t>
      </w:r>
    </w:p>
    <w:p w14:paraId="1396EDD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A Thousand Years; </w:t>
      </w:r>
      <w:r w:rsidRPr="00366501">
        <w:rPr>
          <w:i/>
        </w:rPr>
        <w:t>Christina Perri</w:t>
      </w:r>
    </w:p>
    <w:p w14:paraId="202EA068" w14:textId="77777777" w:rsidR="00366501" w:rsidRPr="00366501" w:rsidRDefault="00366501" w:rsidP="00366501">
      <w:pPr>
        <w:numPr>
          <w:ilvl w:val="0"/>
          <w:numId w:val="1"/>
        </w:numPr>
        <w:spacing w:after="0"/>
      </w:pPr>
      <w:proofErr w:type="gramStart"/>
      <w:r w:rsidRPr="00366501">
        <w:rPr>
          <w:lang w:val="en-US"/>
        </w:rPr>
        <w:t>Beyond;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Daft Punk</w:t>
      </w:r>
    </w:p>
    <w:p w14:paraId="37CC66B6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>Black &amp; Gold;</w:t>
      </w:r>
      <w:r w:rsidRPr="00366501">
        <w:rPr>
          <w:i/>
          <w:lang w:val="en-US"/>
        </w:rPr>
        <w:t xml:space="preserve"> Sam </w:t>
      </w:r>
      <w:proofErr w:type="spellStart"/>
      <w:r w:rsidRPr="00366501">
        <w:rPr>
          <w:i/>
          <w:lang w:val="en-US"/>
        </w:rPr>
        <w:t>Sparro</w:t>
      </w:r>
      <w:proofErr w:type="spellEnd"/>
    </w:p>
    <w:p w14:paraId="378D1F0C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Bronte; </w:t>
      </w:r>
      <w:r w:rsidRPr="00366501">
        <w:rPr>
          <w:i/>
          <w:lang w:val="en-US"/>
        </w:rPr>
        <w:t>Gotye</w:t>
      </w:r>
    </w:p>
    <w:p w14:paraId="3BECDB6A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Bullet With Butterfly Wings; </w:t>
      </w:r>
      <w:r w:rsidRPr="00366501">
        <w:rPr>
          <w:i/>
          <w:lang w:val="en-US"/>
        </w:rPr>
        <w:t>The Smashing Pumpkins</w:t>
      </w:r>
    </w:p>
    <w:p w14:paraId="08AA3300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Can’t Help Falling </w:t>
      </w:r>
      <w:proofErr w:type="gramStart"/>
      <w:r w:rsidRPr="00366501">
        <w:t>In</w:t>
      </w:r>
      <w:proofErr w:type="gramEnd"/>
      <w:r w:rsidRPr="00366501">
        <w:t xml:space="preserve"> Love; </w:t>
      </w:r>
      <w:r w:rsidRPr="00366501">
        <w:rPr>
          <w:i/>
        </w:rPr>
        <w:t xml:space="preserve">Elvis </w:t>
      </w:r>
      <w:proofErr w:type="spellStart"/>
      <w:r w:rsidRPr="00366501">
        <w:rPr>
          <w:i/>
        </w:rPr>
        <w:t>Prestley</w:t>
      </w:r>
      <w:proofErr w:type="spellEnd"/>
    </w:p>
    <w:p w14:paraId="0473310A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Careless Whisper; </w:t>
      </w:r>
      <w:r w:rsidRPr="00366501">
        <w:rPr>
          <w:i/>
        </w:rPr>
        <w:t>George Michael</w:t>
      </w:r>
    </w:p>
    <w:p w14:paraId="522CFC49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Ce Matin </w:t>
      </w:r>
      <w:proofErr w:type="spellStart"/>
      <w:r w:rsidRPr="00366501">
        <w:rPr>
          <w:lang w:val="en-US"/>
        </w:rPr>
        <w:t>Là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Air</w:t>
      </w:r>
    </w:p>
    <w:p w14:paraId="22D76A71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Children; </w:t>
      </w:r>
      <w:r w:rsidRPr="00366501">
        <w:rPr>
          <w:i/>
          <w:lang w:val="en-US"/>
        </w:rPr>
        <w:t>R. Miles</w:t>
      </w:r>
    </w:p>
    <w:p w14:paraId="3D1B366F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Climbing Up </w:t>
      </w:r>
      <w:proofErr w:type="gramStart"/>
      <w:r w:rsidRPr="00366501">
        <w:rPr>
          <w:lang w:val="en-US"/>
        </w:rPr>
        <w:t>The</w:t>
      </w:r>
      <w:proofErr w:type="gramEnd"/>
      <w:r w:rsidRPr="00366501">
        <w:rPr>
          <w:lang w:val="en-US"/>
        </w:rPr>
        <w:t xml:space="preserve"> Walls; </w:t>
      </w:r>
      <w:r w:rsidRPr="00366501">
        <w:rPr>
          <w:i/>
          <w:lang w:val="en-US"/>
        </w:rPr>
        <w:t>Radiohead</w:t>
      </w:r>
    </w:p>
    <w:p w14:paraId="580421CE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Comfortably </w:t>
      </w:r>
      <w:proofErr w:type="gramStart"/>
      <w:r w:rsidRPr="00366501">
        <w:rPr>
          <w:lang w:val="en-US"/>
        </w:rPr>
        <w:t>Numb;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Scissor Sisters</w:t>
      </w:r>
    </w:p>
    <w:p w14:paraId="3191C1BD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Confide In </w:t>
      </w:r>
      <w:proofErr w:type="gramStart"/>
      <w:r w:rsidRPr="00366501">
        <w:rPr>
          <w:lang w:val="en-US"/>
        </w:rPr>
        <w:t>Me;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Kylie Minogue</w:t>
      </w:r>
    </w:p>
    <w:p w14:paraId="3FC24AB3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Don’t You Forget About </w:t>
      </w:r>
      <w:proofErr w:type="gramStart"/>
      <w:r w:rsidRPr="00366501">
        <w:rPr>
          <w:lang w:val="en-US"/>
        </w:rPr>
        <w:t>Me;</w:t>
      </w:r>
      <w:proofErr w:type="gramEnd"/>
      <w:r w:rsidRPr="00366501">
        <w:rPr>
          <w:i/>
          <w:lang w:val="en-US"/>
        </w:rPr>
        <w:t xml:space="preserve"> Simple Minds</w:t>
      </w:r>
    </w:p>
    <w:p w14:paraId="1BB8831B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t>Dreams;</w:t>
      </w:r>
      <w:r w:rsidRPr="00366501">
        <w:rPr>
          <w:i/>
          <w:lang w:val="en-US"/>
        </w:rPr>
        <w:t xml:space="preserve"> Fleetwood Mac</w:t>
      </w:r>
    </w:p>
    <w:p w14:paraId="108A60A1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Electric Feel; </w:t>
      </w:r>
      <w:r w:rsidRPr="00366501">
        <w:rPr>
          <w:i/>
          <w:lang w:val="en-US"/>
        </w:rPr>
        <w:t>MGMT</w:t>
      </w:r>
    </w:p>
    <w:p w14:paraId="27A9AE59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Everybody </w:t>
      </w:r>
      <w:proofErr w:type="gramStart"/>
      <w:r w:rsidRPr="00366501">
        <w:rPr>
          <w:lang w:val="en-US"/>
        </w:rPr>
        <w:t>Hurts;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REM</w:t>
      </w:r>
    </w:p>
    <w:p w14:paraId="3392461A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Exit Music </w:t>
      </w:r>
      <w:proofErr w:type="gramStart"/>
      <w:r w:rsidRPr="00366501">
        <w:rPr>
          <w:lang w:val="en-US"/>
        </w:rPr>
        <w:t>For</w:t>
      </w:r>
      <w:proofErr w:type="gramEnd"/>
      <w:r w:rsidRPr="00366501">
        <w:rPr>
          <w:lang w:val="en-US"/>
        </w:rPr>
        <w:t xml:space="preserve"> A Film; </w:t>
      </w:r>
      <w:r w:rsidRPr="00366501">
        <w:rPr>
          <w:i/>
          <w:lang w:val="en-US"/>
        </w:rPr>
        <w:t>Radiohead</w:t>
      </w:r>
    </w:p>
    <w:p w14:paraId="0D982F03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Fade </w:t>
      </w:r>
      <w:proofErr w:type="gramStart"/>
      <w:r w:rsidRPr="00366501">
        <w:t>Out;</w:t>
      </w:r>
      <w:proofErr w:type="gramEnd"/>
      <w:r w:rsidRPr="00366501">
        <w:t xml:space="preserve"> </w:t>
      </w:r>
      <w:r w:rsidRPr="00366501">
        <w:rPr>
          <w:i/>
        </w:rPr>
        <w:t>Radiohead</w:t>
      </w:r>
    </w:p>
    <w:p w14:paraId="22503838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Feel Good Inc.;</w:t>
      </w:r>
      <w:r w:rsidRPr="00366501">
        <w:rPr>
          <w:i/>
        </w:rPr>
        <w:t xml:space="preserve"> Gorillaz</w:t>
      </w:r>
    </w:p>
    <w:p w14:paraId="7A8983AC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rPr>
          <w:iCs/>
        </w:rPr>
        <w:t xml:space="preserve">Feel It </w:t>
      </w:r>
      <w:proofErr w:type="gramStart"/>
      <w:r w:rsidRPr="00366501">
        <w:rPr>
          <w:iCs/>
        </w:rPr>
        <w:t>Still;</w:t>
      </w:r>
      <w:proofErr w:type="gramEnd"/>
      <w:r w:rsidRPr="00366501">
        <w:rPr>
          <w:i/>
        </w:rPr>
        <w:t xml:space="preserve"> Portugal the Man</w:t>
      </w:r>
    </w:p>
    <w:p w14:paraId="088D5AB1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Fields of Gold; </w:t>
      </w:r>
      <w:r w:rsidRPr="00366501">
        <w:rPr>
          <w:i/>
        </w:rPr>
        <w:t>Sting</w:t>
      </w:r>
    </w:p>
    <w:p w14:paraId="31DCFFDC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Fireflies; </w:t>
      </w:r>
      <w:r w:rsidRPr="00366501">
        <w:rPr>
          <w:i/>
          <w:lang w:val="en-US"/>
        </w:rPr>
        <w:t>Owl City</w:t>
      </w:r>
    </w:p>
    <w:p w14:paraId="0650604F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Fix </w:t>
      </w:r>
      <w:proofErr w:type="gramStart"/>
      <w:r w:rsidRPr="00366501">
        <w:t>You;</w:t>
      </w:r>
      <w:proofErr w:type="gramEnd"/>
      <w:r w:rsidRPr="00366501">
        <w:t xml:space="preserve"> </w:t>
      </w:r>
      <w:r w:rsidRPr="00366501">
        <w:rPr>
          <w:i/>
        </w:rPr>
        <w:t>Coldplay</w:t>
      </w:r>
    </w:p>
    <w:p w14:paraId="548B71D1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For The Love of a Princess; </w:t>
      </w:r>
      <w:r w:rsidRPr="00366501">
        <w:rPr>
          <w:i/>
        </w:rPr>
        <w:t>James Horner</w:t>
      </w:r>
    </w:p>
    <w:p w14:paraId="049A44D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Gabriel’s Oboe; </w:t>
      </w:r>
      <w:r w:rsidRPr="00366501">
        <w:rPr>
          <w:i/>
        </w:rPr>
        <w:t>Ennio Morricone</w:t>
      </w:r>
    </w:p>
    <w:p w14:paraId="2D4F540E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Get </w:t>
      </w:r>
      <w:proofErr w:type="gramStart"/>
      <w:r w:rsidRPr="00366501">
        <w:t>Lucky;</w:t>
      </w:r>
      <w:proofErr w:type="gramEnd"/>
      <w:r w:rsidRPr="00366501">
        <w:rPr>
          <w:i/>
        </w:rPr>
        <w:t xml:space="preserve"> Daft Punk</w:t>
      </w:r>
    </w:p>
    <w:p w14:paraId="57586B29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rPr>
          <w:iCs/>
        </w:rPr>
        <w:t xml:space="preserve">Glory Box; </w:t>
      </w:r>
      <w:r w:rsidRPr="00366501">
        <w:rPr>
          <w:i/>
        </w:rPr>
        <w:t>Portishead</w:t>
      </w:r>
    </w:p>
    <w:p w14:paraId="7613E812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God Put </w:t>
      </w:r>
      <w:proofErr w:type="gramStart"/>
      <w:r w:rsidRPr="00366501">
        <w:t>A</w:t>
      </w:r>
      <w:proofErr w:type="gramEnd"/>
      <w:r w:rsidRPr="00366501">
        <w:t xml:space="preserve"> Smile On Your Face; </w:t>
      </w:r>
      <w:r w:rsidRPr="00366501">
        <w:rPr>
          <w:i/>
        </w:rPr>
        <w:t xml:space="preserve">Coldplay (M. </w:t>
      </w:r>
      <w:proofErr w:type="spellStart"/>
      <w:r w:rsidRPr="00366501">
        <w:rPr>
          <w:i/>
        </w:rPr>
        <w:t>Ronson</w:t>
      </w:r>
      <w:proofErr w:type="spellEnd"/>
      <w:r w:rsidRPr="00366501">
        <w:rPr>
          <w:i/>
        </w:rPr>
        <w:t>)</w:t>
      </w:r>
    </w:p>
    <w:p w14:paraId="74BAF51E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Hallelujah; Jeff Buckley</w:t>
      </w:r>
    </w:p>
    <w:p w14:paraId="435A866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Havana; </w:t>
      </w:r>
      <w:r w:rsidRPr="00366501">
        <w:rPr>
          <w:i/>
          <w:iCs/>
        </w:rPr>
        <w:t>Camilla Cabello</w:t>
      </w:r>
    </w:p>
    <w:p w14:paraId="02E2AC5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Have I Told You </w:t>
      </w:r>
      <w:proofErr w:type="gramStart"/>
      <w:r w:rsidRPr="00366501">
        <w:t>Lately;</w:t>
      </w:r>
      <w:proofErr w:type="gramEnd"/>
      <w:r w:rsidRPr="00366501">
        <w:t xml:space="preserve"> </w:t>
      </w:r>
      <w:r w:rsidRPr="00366501">
        <w:rPr>
          <w:i/>
        </w:rPr>
        <w:t>Van Morrison</w:t>
      </w:r>
    </w:p>
    <w:p w14:paraId="4CF9F1F9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Heart’s a Mess; </w:t>
      </w:r>
      <w:r w:rsidRPr="00366501">
        <w:rPr>
          <w:i/>
          <w:lang w:val="en-US"/>
        </w:rPr>
        <w:t>Gotye</w:t>
      </w:r>
    </w:p>
    <w:p w14:paraId="2BC4C709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Here Comes the </w:t>
      </w:r>
      <w:proofErr w:type="gramStart"/>
      <w:r w:rsidRPr="00366501">
        <w:rPr>
          <w:lang w:val="en-US"/>
        </w:rPr>
        <w:t>Sun;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The Beatles</w:t>
      </w:r>
    </w:p>
    <w:p w14:paraId="37146C20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Highwayman; </w:t>
      </w:r>
      <w:proofErr w:type="spellStart"/>
      <w:r w:rsidRPr="00366501">
        <w:rPr>
          <w:i/>
          <w:lang w:val="en-US"/>
        </w:rPr>
        <w:t>Loreena</w:t>
      </w:r>
      <w:proofErr w:type="spellEnd"/>
      <w:r w:rsidRPr="00366501">
        <w:rPr>
          <w:i/>
          <w:lang w:val="en-US"/>
        </w:rPr>
        <w:t xml:space="preserve"> </w:t>
      </w:r>
      <w:proofErr w:type="spellStart"/>
      <w:r w:rsidRPr="00366501">
        <w:rPr>
          <w:i/>
          <w:lang w:val="en-US"/>
        </w:rPr>
        <w:t>McKennitt</w:t>
      </w:r>
      <w:proofErr w:type="spellEnd"/>
    </w:p>
    <w:p w14:paraId="2584E8E2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Holding Back the Years; </w:t>
      </w:r>
      <w:r w:rsidRPr="00366501">
        <w:rPr>
          <w:i/>
          <w:lang w:val="en-US"/>
        </w:rPr>
        <w:t>Simply Red</w:t>
      </w:r>
    </w:p>
    <w:p w14:paraId="76E6F719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Home; </w:t>
      </w:r>
      <w:r w:rsidRPr="00366501">
        <w:rPr>
          <w:i/>
          <w:lang w:val="en-US"/>
        </w:rPr>
        <w:t>Zero 7</w:t>
      </w:r>
    </w:p>
    <w:p w14:paraId="15A2617C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If I </w:t>
      </w:r>
      <w:proofErr w:type="spellStart"/>
      <w:r w:rsidRPr="00366501">
        <w:rPr>
          <w:lang w:val="en-US"/>
        </w:rPr>
        <w:t>Aint</w:t>
      </w:r>
      <w:proofErr w:type="spellEnd"/>
      <w:r w:rsidRPr="00366501">
        <w:rPr>
          <w:lang w:val="en-US"/>
        </w:rPr>
        <w:t xml:space="preserve"> Got </w:t>
      </w:r>
      <w:proofErr w:type="gramStart"/>
      <w:r w:rsidRPr="00366501">
        <w:rPr>
          <w:lang w:val="en-US"/>
        </w:rPr>
        <w:t>You;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Alicia Keys</w:t>
      </w:r>
    </w:p>
    <w:p w14:paraId="11829F00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If You’re Not the One; </w:t>
      </w:r>
      <w:r w:rsidRPr="00366501">
        <w:rPr>
          <w:i/>
          <w:lang w:val="en-US"/>
        </w:rPr>
        <w:t xml:space="preserve">Daniel </w:t>
      </w:r>
      <w:proofErr w:type="spellStart"/>
      <w:r w:rsidRPr="00366501">
        <w:rPr>
          <w:i/>
          <w:lang w:val="en-US"/>
        </w:rPr>
        <w:t>Benningfield</w:t>
      </w:r>
      <w:proofErr w:type="spellEnd"/>
    </w:p>
    <w:p w14:paraId="5B1A8B61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I’m Yours; </w:t>
      </w:r>
      <w:r w:rsidRPr="00366501">
        <w:rPr>
          <w:i/>
          <w:lang w:val="en-US"/>
        </w:rPr>
        <w:t>Jason Mraz</w:t>
      </w:r>
    </w:p>
    <w:p w14:paraId="2461F3EA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Interlude; </w:t>
      </w:r>
      <w:r w:rsidRPr="00366501">
        <w:rPr>
          <w:i/>
          <w:lang w:val="en-US"/>
        </w:rPr>
        <w:t>London Grammar</w:t>
      </w:r>
    </w:p>
    <w:p w14:paraId="5CD70C28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In the Arms of the Angels; </w:t>
      </w:r>
      <w:r w:rsidRPr="00366501">
        <w:rPr>
          <w:i/>
          <w:lang w:val="en-US"/>
        </w:rPr>
        <w:t>Sarah McLachlan</w:t>
      </w:r>
    </w:p>
    <w:p w14:paraId="40FA448E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I See </w:t>
      </w:r>
      <w:proofErr w:type="gramStart"/>
      <w:r w:rsidRPr="00366501">
        <w:rPr>
          <w:lang w:val="en-US"/>
        </w:rPr>
        <w:t>Fire;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Ed Sheeran</w:t>
      </w:r>
    </w:p>
    <w:p w14:paraId="5C24D63F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>Intro;</w:t>
      </w:r>
      <w:r w:rsidRPr="00366501">
        <w:rPr>
          <w:i/>
          <w:lang w:val="en-US"/>
        </w:rPr>
        <w:t xml:space="preserve"> The xx</w:t>
      </w:r>
    </w:p>
    <w:p w14:paraId="0C3C26DA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Just the Way You </w:t>
      </w:r>
      <w:proofErr w:type="gramStart"/>
      <w:r w:rsidRPr="00366501">
        <w:rPr>
          <w:lang w:val="en-US"/>
        </w:rPr>
        <w:t>Are;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Bruno Mars</w:t>
      </w:r>
    </w:p>
    <w:p w14:paraId="7AAB2540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Kill and Run; </w:t>
      </w:r>
      <w:r w:rsidRPr="00366501">
        <w:rPr>
          <w:i/>
          <w:lang w:val="en-US"/>
        </w:rPr>
        <w:t>Sia</w:t>
      </w:r>
    </w:p>
    <w:p w14:paraId="12C100F6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Kiss From a Rose; </w:t>
      </w:r>
      <w:r w:rsidRPr="00366501">
        <w:rPr>
          <w:i/>
        </w:rPr>
        <w:t>Seal</w:t>
      </w:r>
    </w:p>
    <w:p w14:paraId="114EA8D3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Kissing You; </w:t>
      </w:r>
      <w:proofErr w:type="spellStart"/>
      <w:r w:rsidRPr="00366501">
        <w:rPr>
          <w:i/>
        </w:rPr>
        <w:t>Des’ree</w:t>
      </w:r>
      <w:proofErr w:type="spellEnd"/>
    </w:p>
    <w:p w14:paraId="11AF56C2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rPr>
          <w:iCs/>
        </w:rPr>
        <w:t xml:space="preserve">Livin’ On </w:t>
      </w:r>
      <w:proofErr w:type="gramStart"/>
      <w:r w:rsidRPr="00366501">
        <w:rPr>
          <w:iCs/>
        </w:rPr>
        <w:t>A</w:t>
      </w:r>
      <w:proofErr w:type="gramEnd"/>
      <w:r w:rsidRPr="00366501">
        <w:rPr>
          <w:iCs/>
        </w:rPr>
        <w:t xml:space="preserve"> Prayer; </w:t>
      </w:r>
      <w:r w:rsidRPr="00366501">
        <w:rPr>
          <w:i/>
        </w:rPr>
        <w:t>Bon Jovi</w:t>
      </w:r>
    </w:p>
    <w:p w14:paraId="0EA01B7C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Mad World; </w:t>
      </w:r>
      <w:r w:rsidRPr="00366501">
        <w:rPr>
          <w:i/>
        </w:rPr>
        <w:t xml:space="preserve">R. </w:t>
      </w:r>
      <w:proofErr w:type="spellStart"/>
      <w:r w:rsidRPr="00366501">
        <w:rPr>
          <w:i/>
        </w:rPr>
        <w:t>Orzabal</w:t>
      </w:r>
      <w:proofErr w:type="spellEnd"/>
    </w:p>
    <w:p w14:paraId="2F4B10B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Message to My Girl; </w:t>
      </w:r>
      <w:r w:rsidRPr="00366501">
        <w:rPr>
          <w:i/>
        </w:rPr>
        <w:t>Split Enz</w:t>
      </w:r>
    </w:p>
    <w:p w14:paraId="6DCCAD1E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Mirrorball; </w:t>
      </w:r>
      <w:r w:rsidRPr="00366501">
        <w:rPr>
          <w:i/>
          <w:lang w:val="en-US"/>
        </w:rPr>
        <w:t>Elbow</w:t>
      </w:r>
    </w:p>
    <w:p w14:paraId="601A4F08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Moon River; </w:t>
      </w:r>
      <w:r w:rsidRPr="00366501">
        <w:rPr>
          <w:i/>
          <w:lang w:val="en-US"/>
        </w:rPr>
        <w:t>Andy Williams</w:t>
      </w:r>
    </w:p>
    <w:p w14:paraId="6C56DEEA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More Than Words; </w:t>
      </w:r>
      <w:r w:rsidRPr="00366501">
        <w:rPr>
          <w:i/>
        </w:rPr>
        <w:t>Extreme</w:t>
      </w:r>
    </w:p>
    <w:p w14:paraId="5BB29E42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My Delirium;</w:t>
      </w:r>
      <w:r w:rsidRPr="00366501">
        <w:rPr>
          <w:i/>
        </w:rPr>
        <w:t xml:space="preserve"> </w:t>
      </w:r>
      <w:proofErr w:type="spellStart"/>
      <w:r w:rsidRPr="00366501">
        <w:rPr>
          <w:i/>
        </w:rPr>
        <w:t>Ladyhawke</w:t>
      </w:r>
      <w:proofErr w:type="spellEnd"/>
    </w:p>
    <w:p w14:paraId="6E6E2F80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My Friend;</w:t>
      </w:r>
      <w:r w:rsidRPr="00366501">
        <w:rPr>
          <w:i/>
        </w:rPr>
        <w:t xml:space="preserve"> Groove Amada</w:t>
      </w:r>
    </w:p>
    <w:p w14:paraId="1421466D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Nature Boy; </w:t>
      </w:r>
      <w:r w:rsidRPr="00366501">
        <w:rPr>
          <w:i/>
        </w:rPr>
        <w:t>David Bowie</w:t>
      </w:r>
    </w:p>
    <w:p w14:paraId="5B978010" w14:textId="77777777" w:rsidR="00366501" w:rsidRPr="00366501" w:rsidRDefault="00366501" w:rsidP="00366501">
      <w:pPr>
        <w:numPr>
          <w:ilvl w:val="0"/>
          <w:numId w:val="1"/>
        </w:numPr>
        <w:spacing w:after="0"/>
      </w:pPr>
      <w:proofErr w:type="spellStart"/>
      <w:r w:rsidRPr="00366501">
        <w:rPr>
          <w:iCs/>
        </w:rPr>
        <w:t>Nevermind</w:t>
      </w:r>
      <w:proofErr w:type="spellEnd"/>
      <w:r w:rsidRPr="00366501">
        <w:rPr>
          <w:iCs/>
        </w:rPr>
        <w:t>;</w:t>
      </w:r>
      <w:r w:rsidRPr="00366501">
        <w:rPr>
          <w:i/>
        </w:rPr>
        <w:t xml:space="preserve"> Dennis Lloyd</w:t>
      </w:r>
    </w:p>
    <w:p w14:paraId="5E18D60E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Nightvision</w:t>
      </w:r>
      <w:proofErr w:type="spellEnd"/>
      <w:r w:rsidRPr="00366501">
        <w:rPr>
          <w:lang w:val="en-US"/>
        </w:rPr>
        <w:t>;</w:t>
      </w:r>
      <w:r w:rsidRPr="00366501">
        <w:rPr>
          <w:i/>
          <w:lang w:val="en-US"/>
        </w:rPr>
        <w:t xml:space="preserve"> Daft Punk</w:t>
      </w:r>
    </w:p>
    <w:p w14:paraId="79D8B4AB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No Surprises; </w:t>
      </w:r>
      <w:r w:rsidRPr="00366501">
        <w:rPr>
          <w:i/>
          <w:lang w:val="en-US"/>
        </w:rPr>
        <w:t>Radiohead</w:t>
      </w:r>
    </w:p>
    <w:p w14:paraId="0997FF4F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Nothing Else Matters; </w:t>
      </w:r>
      <w:r w:rsidRPr="00366501">
        <w:rPr>
          <w:i/>
          <w:lang w:val="en-US"/>
        </w:rPr>
        <w:t>Metallica</w:t>
      </w:r>
    </w:p>
    <w:p w14:paraId="272A1E7E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Ordinary Miracle; </w:t>
      </w:r>
      <w:r w:rsidRPr="00366501">
        <w:rPr>
          <w:i/>
          <w:lang w:val="en-US"/>
        </w:rPr>
        <w:t>Stewart &amp; Ballard</w:t>
      </w:r>
    </w:p>
    <w:p w14:paraId="15E0825F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>Outside of the Heart of It;</w:t>
      </w:r>
      <w:r w:rsidRPr="00366501">
        <w:rPr>
          <w:i/>
          <w:lang w:val="en-US"/>
        </w:rPr>
        <w:t xml:space="preserve"> Holy </w:t>
      </w:r>
      <w:proofErr w:type="spellStart"/>
      <w:r w:rsidRPr="00366501">
        <w:rPr>
          <w:i/>
          <w:lang w:val="en-US"/>
        </w:rPr>
        <w:t>Holy</w:t>
      </w:r>
      <w:proofErr w:type="spellEnd"/>
    </w:p>
    <w:p w14:paraId="60F62BA2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>Praise You;</w:t>
      </w:r>
      <w:r w:rsidRPr="00366501">
        <w:rPr>
          <w:i/>
          <w:lang w:val="en-US"/>
        </w:rPr>
        <w:t xml:space="preserve"> </w:t>
      </w:r>
      <w:proofErr w:type="spellStart"/>
      <w:r w:rsidRPr="00366501">
        <w:rPr>
          <w:i/>
          <w:lang w:val="en-US"/>
        </w:rPr>
        <w:t>Fatboy</w:t>
      </w:r>
      <w:proofErr w:type="spellEnd"/>
      <w:r w:rsidRPr="00366501">
        <w:rPr>
          <w:i/>
          <w:lang w:val="en-US"/>
        </w:rPr>
        <w:t xml:space="preserve"> Slim</w:t>
      </w:r>
    </w:p>
    <w:p w14:paraId="5EF4DDBC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Pure Imagination; </w:t>
      </w:r>
      <w:proofErr w:type="spellStart"/>
      <w:r w:rsidRPr="00366501">
        <w:rPr>
          <w:i/>
          <w:lang w:val="en-US"/>
        </w:rPr>
        <w:t>Bricusse</w:t>
      </w:r>
      <w:proofErr w:type="spellEnd"/>
      <w:r w:rsidRPr="00366501">
        <w:rPr>
          <w:i/>
          <w:lang w:val="en-US"/>
        </w:rPr>
        <w:t xml:space="preserve"> &amp; Newley</w:t>
      </w:r>
    </w:p>
    <w:p w14:paraId="72EB671C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Ride On; </w:t>
      </w:r>
      <w:r w:rsidRPr="00366501">
        <w:rPr>
          <w:i/>
          <w:lang w:val="en-US"/>
        </w:rPr>
        <w:t>Celtic Woman</w:t>
      </w:r>
    </w:p>
    <w:p w14:paraId="4BDF9A01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lastRenderedPageBreak/>
        <w:t xml:space="preserve">Riders on the Storm; </w:t>
      </w:r>
      <w:r w:rsidRPr="00366501">
        <w:rPr>
          <w:i/>
          <w:lang w:val="en-US"/>
        </w:rPr>
        <w:t>The Doors</w:t>
      </w:r>
    </w:p>
    <w:p w14:paraId="5C23E38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Rolling In the Deep; </w:t>
      </w:r>
      <w:r w:rsidRPr="00366501">
        <w:rPr>
          <w:i/>
        </w:rPr>
        <w:t>Adele</w:t>
      </w:r>
    </w:p>
    <w:p w14:paraId="67DC1FE9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Royals; </w:t>
      </w:r>
      <w:r w:rsidRPr="00366501">
        <w:rPr>
          <w:i/>
        </w:rPr>
        <w:t>Lorde</w:t>
      </w:r>
    </w:p>
    <w:p w14:paraId="02C10923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Runaway; </w:t>
      </w:r>
      <w:r w:rsidRPr="00366501">
        <w:rPr>
          <w:i/>
          <w:lang w:val="en-US"/>
        </w:rPr>
        <w:t>The Corrs</w:t>
      </w:r>
    </w:p>
    <w:p w14:paraId="42882EE0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Save Me; </w:t>
      </w:r>
      <w:r w:rsidRPr="00366501">
        <w:rPr>
          <w:i/>
          <w:lang w:val="en-US"/>
        </w:rPr>
        <w:t>Gotye</w:t>
      </w:r>
    </w:p>
    <w:p w14:paraId="7D7B12D4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Save Me </w:t>
      </w:r>
      <w:proofErr w:type="gramStart"/>
      <w:r w:rsidRPr="00366501">
        <w:rPr>
          <w:iCs/>
          <w:lang w:val="en-US"/>
        </w:rPr>
        <w:t>From</w:t>
      </w:r>
      <w:proofErr w:type="gramEnd"/>
      <w:r w:rsidRPr="00366501">
        <w:rPr>
          <w:iCs/>
          <w:lang w:val="en-US"/>
        </w:rPr>
        <w:t xml:space="preserve"> What I Want; </w:t>
      </w:r>
      <w:r w:rsidRPr="00366501">
        <w:rPr>
          <w:i/>
          <w:lang w:val="en-US"/>
        </w:rPr>
        <w:t xml:space="preserve">J. </w:t>
      </w:r>
      <w:proofErr w:type="spellStart"/>
      <w:r w:rsidRPr="00366501">
        <w:rPr>
          <w:i/>
          <w:lang w:val="en-US"/>
        </w:rPr>
        <w:t>Cloher</w:t>
      </w:r>
      <w:proofErr w:type="spellEnd"/>
    </w:p>
    <w:p w14:paraId="758E3C7C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Seven Nation Army; </w:t>
      </w:r>
      <w:r w:rsidRPr="00366501">
        <w:rPr>
          <w:i/>
          <w:lang w:val="en-US"/>
        </w:rPr>
        <w:t>The White Stripes</w:t>
      </w:r>
    </w:p>
    <w:p w14:paraId="6CB3496B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>Silence;</w:t>
      </w:r>
      <w:r w:rsidRPr="00366501">
        <w:rPr>
          <w:i/>
          <w:lang w:val="en-US"/>
        </w:rPr>
        <w:t xml:space="preserve"> Karma &amp; Sarah McLachlan</w:t>
      </w:r>
    </w:p>
    <w:p w14:paraId="35148F20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Sky Full of </w:t>
      </w:r>
      <w:proofErr w:type="gramStart"/>
      <w:r w:rsidRPr="00366501">
        <w:rPr>
          <w:iCs/>
          <w:lang w:val="en-US"/>
        </w:rPr>
        <w:t>Starts;</w:t>
      </w:r>
      <w:proofErr w:type="gramEnd"/>
      <w:r w:rsidRPr="00366501">
        <w:rPr>
          <w:iCs/>
          <w:lang w:val="en-US"/>
        </w:rPr>
        <w:t xml:space="preserve"> </w:t>
      </w:r>
      <w:r w:rsidRPr="00366501">
        <w:rPr>
          <w:i/>
          <w:lang w:val="en-US"/>
        </w:rPr>
        <w:t>Coldplay</w:t>
      </w:r>
    </w:p>
    <w:p w14:paraId="70C37ED6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t xml:space="preserve">Smells Like Teen Spirit; </w:t>
      </w:r>
      <w:r w:rsidRPr="00366501">
        <w:rPr>
          <w:i/>
        </w:rPr>
        <w:t>Nirvana</w:t>
      </w:r>
    </w:p>
    <w:p w14:paraId="16E5CB22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Somebody That I Used to Know; </w:t>
      </w:r>
      <w:r w:rsidRPr="00366501">
        <w:rPr>
          <w:i/>
          <w:lang w:val="en-US"/>
        </w:rPr>
        <w:t>Gotye</w:t>
      </w:r>
    </w:p>
    <w:p w14:paraId="08AEA6B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Somewhere Over the Rainbow; </w:t>
      </w:r>
      <w:r w:rsidRPr="00366501">
        <w:rPr>
          <w:i/>
        </w:rPr>
        <w:t>H. Arlen</w:t>
      </w:r>
    </w:p>
    <w:p w14:paraId="2F3E089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Songbird; </w:t>
      </w:r>
      <w:r w:rsidRPr="00366501">
        <w:rPr>
          <w:i/>
        </w:rPr>
        <w:t>Christine McVie</w:t>
      </w:r>
    </w:p>
    <w:p w14:paraId="79DBF0A7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rPr>
          <w:iCs/>
        </w:rPr>
        <w:t xml:space="preserve">So </w:t>
      </w:r>
      <w:proofErr w:type="gramStart"/>
      <w:r w:rsidRPr="00366501">
        <w:rPr>
          <w:iCs/>
        </w:rPr>
        <w:t>Sorry</w:t>
      </w:r>
      <w:proofErr w:type="gramEnd"/>
      <w:r w:rsidRPr="00366501">
        <w:rPr>
          <w:iCs/>
        </w:rPr>
        <w:t>;</w:t>
      </w:r>
      <w:r w:rsidRPr="00366501">
        <w:rPr>
          <w:i/>
        </w:rPr>
        <w:t xml:space="preserve"> Feist</w:t>
      </w:r>
    </w:p>
    <w:p w14:paraId="05AC1D2C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Stand By </w:t>
      </w:r>
      <w:proofErr w:type="gramStart"/>
      <w:r w:rsidRPr="00366501">
        <w:t>Me;</w:t>
      </w:r>
      <w:proofErr w:type="gramEnd"/>
      <w:r w:rsidRPr="00366501">
        <w:t xml:space="preserve"> </w:t>
      </w:r>
      <w:r w:rsidRPr="00366501">
        <w:rPr>
          <w:i/>
        </w:rPr>
        <w:t>Ben E. King</w:t>
      </w:r>
    </w:p>
    <w:p w14:paraId="36E7E70B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Standing Still; </w:t>
      </w:r>
      <w:r w:rsidRPr="00366501">
        <w:rPr>
          <w:i/>
        </w:rPr>
        <w:t>Jewel</w:t>
      </w:r>
    </w:p>
    <w:p w14:paraId="79976477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Stay With </w:t>
      </w:r>
      <w:proofErr w:type="gramStart"/>
      <w:r w:rsidRPr="00366501">
        <w:t>Me;</w:t>
      </w:r>
      <w:proofErr w:type="gramEnd"/>
      <w:r w:rsidRPr="00366501">
        <w:t xml:space="preserve"> </w:t>
      </w:r>
      <w:r w:rsidRPr="00366501">
        <w:rPr>
          <w:i/>
        </w:rPr>
        <w:t>Sam Smith</w:t>
      </w:r>
    </w:p>
    <w:p w14:paraId="3FF61068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Strong; </w:t>
      </w:r>
      <w:r w:rsidRPr="00366501">
        <w:rPr>
          <w:i/>
          <w:lang w:val="en-US"/>
        </w:rPr>
        <w:t>London Grammar</w:t>
      </w:r>
    </w:p>
    <w:p w14:paraId="5DE04444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Supermarket Flowers; </w:t>
      </w:r>
      <w:r w:rsidRPr="00366501">
        <w:rPr>
          <w:i/>
          <w:lang w:val="en-US"/>
        </w:rPr>
        <w:t>Ed Sheeran</w:t>
      </w:r>
    </w:p>
    <w:p w14:paraId="7FA7C069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Sweet Child of Mine; </w:t>
      </w:r>
      <w:r w:rsidRPr="00366501">
        <w:rPr>
          <w:i/>
          <w:lang w:val="en-US"/>
        </w:rPr>
        <w:t xml:space="preserve">Guns </w:t>
      </w:r>
      <w:proofErr w:type="spellStart"/>
      <w:r w:rsidRPr="00366501">
        <w:rPr>
          <w:i/>
          <w:lang w:val="en-US"/>
        </w:rPr>
        <w:t>N’Roses</w:t>
      </w:r>
      <w:proofErr w:type="spellEnd"/>
    </w:p>
    <w:p w14:paraId="618D88EF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Sweet Disposition; </w:t>
      </w:r>
      <w:r w:rsidRPr="00366501">
        <w:rPr>
          <w:i/>
          <w:lang w:val="en-US"/>
        </w:rPr>
        <w:t>The Temper Trap</w:t>
      </w:r>
    </w:p>
    <w:p w14:paraId="0DCB1E5B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Teardrop; </w:t>
      </w:r>
      <w:r w:rsidRPr="00366501">
        <w:rPr>
          <w:i/>
          <w:lang w:val="en-US"/>
        </w:rPr>
        <w:t>Massive Attack</w:t>
      </w:r>
    </w:p>
    <w:p w14:paraId="44584141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The River Flows </w:t>
      </w:r>
      <w:proofErr w:type="gramStart"/>
      <w:r w:rsidRPr="00366501">
        <w:t>In</w:t>
      </w:r>
      <w:proofErr w:type="gramEnd"/>
      <w:r w:rsidRPr="00366501">
        <w:t xml:space="preserve"> You; </w:t>
      </w:r>
      <w:proofErr w:type="spellStart"/>
      <w:r w:rsidRPr="00366501">
        <w:rPr>
          <w:i/>
        </w:rPr>
        <w:t>Yiruma</w:t>
      </w:r>
      <w:proofErr w:type="spellEnd"/>
    </w:p>
    <w:p w14:paraId="08CC3D4C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The Sound of Silence; </w:t>
      </w:r>
      <w:r w:rsidRPr="00366501">
        <w:rPr>
          <w:i/>
        </w:rPr>
        <w:t>Simon &amp; Garfunkel</w:t>
      </w:r>
    </w:p>
    <w:p w14:paraId="1E58488E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The Way You Look </w:t>
      </w:r>
      <w:proofErr w:type="gramStart"/>
      <w:r w:rsidRPr="00366501">
        <w:t>Tonight;</w:t>
      </w:r>
      <w:proofErr w:type="gramEnd"/>
      <w:r w:rsidRPr="00366501">
        <w:t xml:space="preserve"> </w:t>
      </w:r>
      <w:r w:rsidRPr="00366501">
        <w:rPr>
          <w:i/>
        </w:rPr>
        <w:t>Frank Sinatra</w:t>
      </w:r>
    </w:p>
    <w:p w14:paraId="3BE42F0D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t xml:space="preserve">Thinking Out Loud; </w:t>
      </w:r>
      <w:r w:rsidRPr="00366501">
        <w:rPr>
          <w:i/>
        </w:rPr>
        <w:t>Ed Sheeran</w:t>
      </w:r>
    </w:p>
    <w:p w14:paraId="3BEDD9CB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Time After Time; </w:t>
      </w:r>
      <w:r w:rsidRPr="00366501">
        <w:rPr>
          <w:i/>
        </w:rPr>
        <w:t>Cyndi Lauper</w:t>
      </w:r>
    </w:p>
    <w:p w14:paraId="2EC912F2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Titanium; </w:t>
      </w:r>
      <w:r w:rsidRPr="00366501">
        <w:rPr>
          <w:i/>
        </w:rPr>
        <w:t>David Guetta</w:t>
      </w:r>
    </w:p>
    <w:p w14:paraId="72E88B5A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rPr>
          <w:iCs/>
        </w:rPr>
        <w:t xml:space="preserve">Toxic; </w:t>
      </w:r>
      <w:r w:rsidRPr="00366501">
        <w:rPr>
          <w:i/>
        </w:rPr>
        <w:t>Britney Spears</w:t>
      </w:r>
    </w:p>
    <w:p w14:paraId="5E36F9CC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Unchained Melody; </w:t>
      </w:r>
      <w:r w:rsidRPr="00366501">
        <w:rPr>
          <w:i/>
        </w:rPr>
        <w:t>Righteous Brothers</w:t>
      </w:r>
    </w:p>
    <w:p w14:paraId="7E19FBEB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>Under the Milky Way;</w:t>
      </w:r>
      <w:r w:rsidRPr="00366501">
        <w:rPr>
          <w:i/>
        </w:rPr>
        <w:t xml:space="preserve"> The Church</w:t>
      </w:r>
    </w:p>
    <w:p w14:paraId="45E26D64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Viva La Vida; </w:t>
      </w:r>
      <w:r w:rsidRPr="00366501">
        <w:rPr>
          <w:i/>
        </w:rPr>
        <w:t>Coldplay</w:t>
      </w:r>
    </w:p>
    <w:p w14:paraId="1A8B7B7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What A Wonderful World; </w:t>
      </w:r>
      <w:r w:rsidRPr="00366501">
        <w:rPr>
          <w:i/>
        </w:rPr>
        <w:t>Louis Armstrong</w:t>
      </w:r>
    </w:p>
    <w:p w14:paraId="740C0115" w14:textId="77777777" w:rsidR="00366501" w:rsidRPr="00366501" w:rsidRDefault="00366501" w:rsidP="00366501">
      <w:pPr>
        <w:numPr>
          <w:ilvl w:val="0"/>
          <w:numId w:val="1"/>
        </w:numPr>
        <w:spacing w:after="0"/>
      </w:pPr>
      <w:r w:rsidRPr="00366501">
        <w:t xml:space="preserve">Wicked Game; </w:t>
      </w:r>
      <w:r w:rsidRPr="00366501">
        <w:rPr>
          <w:i/>
          <w:iCs/>
        </w:rPr>
        <w:t>Chris Isaak</w:t>
      </w:r>
    </w:p>
    <w:p w14:paraId="0B926AB5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Wild Rose; </w:t>
      </w:r>
      <w:r w:rsidRPr="00366501">
        <w:rPr>
          <w:i/>
          <w:lang w:val="en-US"/>
        </w:rPr>
        <w:t>Nick Cave &amp; Kylie Minogue</w:t>
      </w:r>
    </w:p>
    <w:p w14:paraId="0B1460C6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Winter; </w:t>
      </w:r>
      <w:r w:rsidRPr="00366501">
        <w:rPr>
          <w:i/>
          <w:lang w:val="en-US"/>
        </w:rPr>
        <w:t>Tori Amos</w:t>
      </w:r>
    </w:p>
    <w:p w14:paraId="27D13631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Wonderful Life; </w:t>
      </w:r>
      <w:r w:rsidRPr="00366501">
        <w:rPr>
          <w:i/>
          <w:lang w:val="en-US"/>
        </w:rPr>
        <w:t>Black</w:t>
      </w:r>
    </w:p>
    <w:p w14:paraId="2018BA5D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Young and Beautiful; </w:t>
      </w:r>
      <w:r w:rsidRPr="00366501">
        <w:rPr>
          <w:i/>
          <w:lang w:val="en-US"/>
        </w:rPr>
        <w:t>Lana Del Rey</w:t>
      </w:r>
    </w:p>
    <w:p w14:paraId="6FB23CFA" w14:textId="77777777" w:rsidR="00366501" w:rsidRPr="00366501" w:rsidRDefault="00366501" w:rsidP="00366501">
      <w:pPr>
        <w:numPr>
          <w:ilvl w:val="0"/>
          <w:numId w:val="1"/>
        </w:numPr>
        <w:spacing w:after="0"/>
        <w:rPr>
          <w:lang w:val="en-US"/>
        </w:rPr>
      </w:pPr>
      <w:r w:rsidRPr="00366501">
        <w:rPr>
          <w:lang w:val="en-US"/>
        </w:rPr>
        <w:t xml:space="preserve">Your Song; </w:t>
      </w:r>
      <w:r w:rsidRPr="00366501">
        <w:rPr>
          <w:i/>
          <w:lang w:val="en-US"/>
        </w:rPr>
        <w:t>Elton John</w:t>
      </w:r>
    </w:p>
    <w:p w14:paraId="23DA2FB1" w14:textId="77777777" w:rsidR="00366501" w:rsidRPr="00366501" w:rsidRDefault="00366501" w:rsidP="00366501">
      <w:pPr>
        <w:spacing w:after="0"/>
        <w:rPr>
          <w:lang w:val="en-US"/>
        </w:rPr>
      </w:pPr>
      <w:r w:rsidRPr="00366501">
        <w:rPr>
          <w:lang w:val="en-US"/>
        </w:rPr>
        <w:br w:type="page"/>
      </w:r>
    </w:p>
    <w:p w14:paraId="0464704C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  <w:r w:rsidRPr="00366501">
        <w:rPr>
          <w:b/>
          <w:u w:val="single"/>
          <w:lang w:val="en-US"/>
        </w:rPr>
        <w:lastRenderedPageBreak/>
        <w:t>Celtic / Traditional</w:t>
      </w:r>
    </w:p>
    <w:p w14:paraId="1C34C2AB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Auld Lang Syne; </w:t>
      </w:r>
      <w:r w:rsidRPr="00366501">
        <w:rPr>
          <w:i/>
          <w:lang w:val="en-US"/>
        </w:rPr>
        <w:t>Scottish Trad.</w:t>
      </w:r>
    </w:p>
    <w:p w14:paraId="2F1CD04C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Carrickfergus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Irish Trad.</w:t>
      </w:r>
    </w:p>
    <w:p w14:paraId="7F6FB398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Carolan’s Receipt; </w:t>
      </w:r>
      <w:proofErr w:type="spellStart"/>
      <w:r w:rsidRPr="00366501">
        <w:rPr>
          <w:i/>
          <w:lang w:val="en-US"/>
        </w:rPr>
        <w:t>O’Carolan</w:t>
      </w:r>
      <w:proofErr w:type="spellEnd"/>
    </w:p>
    <w:p w14:paraId="7B49D310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Danny Boy; </w:t>
      </w:r>
      <w:r w:rsidRPr="00366501">
        <w:rPr>
          <w:i/>
          <w:lang w:val="en-US"/>
        </w:rPr>
        <w:t>Irish Trad.</w:t>
      </w:r>
    </w:p>
    <w:p w14:paraId="5A330EF6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Eleanor Plunkett; </w:t>
      </w:r>
      <w:proofErr w:type="spellStart"/>
      <w:r w:rsidRPr="00366501">
        <w:rPr>
          <w:i/>
          <w:lang w:val="en-US"/>
        </w:rPr>
        <w:t>O’Carolan</w:t>
      </w:r>
      <w:proofErr w:type="spellEnd"/>
    </w:p>
    <w:p w14:paraId="73D1E0D6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Glenlivit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Scottish Trad.</w:t>
      </w:r>
    </w:p>
    <w:p w14:paraId="55AB5A0B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Heartstrings; </w:t>
      </w:r>
      <w:r w:rsidRPr="00366501">
        <w:rPr>
          <w:i/>
          <w:lang w:val="en-US"/>
        </w:rPr>
        <w:t>Secret Garden</w:t>
      </w:r>
    </w:p>
    <w:p w14:paraId="29AA2BD8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Hornpipe; </w:t>
      </w:r>
      <w:r w:rsidRPr="00366501">
        <w:rPr>
          <w:i/>
          <w:lang w:val="en-US"/>
        </w:rPr>
        <w:t>Scottish Trad.</w:t>
      </w:r>
    </w:p>
    <w:p w14:paraId="0060BAC4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Melody of Life; </w:t>
      </w:r>
      <w:r w:rsidRPr="00366501">
        <w:rPr>
          <w:i/>
          <w:lang w:val="en-US"/>
        </w:rPr>
        <w:t>L. Hillary</w:t>
      </w:r>
    </w:p>
    <w:p w14:paraId="19E994A6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My Lagan Love; </w:t>
      </w:r>
      <w:r w:rsidRPr="00366501">
        <w:rPr>
          <w:i/>
          <w:lang w:val="en-US"/>
        </w:rPr>
        <w:t>Irish Trad.</w:t>
      </w:r>
    </w:p>
    <w:p w14:paraId="30F85490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Nocturne; </w:t>
      </w:r>
      <w:r w:rsidRPr="00366501">
        <w:rPr>
          <w:i/>
          <w:lang w:val="en-US"/>
        </w:rPr>
        <w:t>Secret Garden</w:t>
      </w:r>
    </w:p>
    <w:p w14:paraId="41D0D942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Odyssey; </w:t>
      </w:r>
      <w:r w:rsidRPr="00366501">
        <w:rPr>
          <w:i/>
          <w:lang w:val="en-US"/>
        </w:rPr>
        <w:t>Hayley Westenra</w:t>
      </w:r>
    </w:p>
    <w:p w14:paraId="042B86D5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Rights of Man; </w:t>
      </w:r>
      <w:r w:rsidRPr="00366501">
        <w:rPr>
          <w:i/>
          <w:lang w:val="en-US"/>
        </w:rPr>
        <w:t>Irish Trad.</w:t>
      </w:r>
    </w:p>
    <w:p w14:paraId="14E0424B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Sally Gardens; </w:t>
      </w:r>
      <w:r w:rsidRPr="00366501">
        <w:rPr>
          <w:i/>
          <w:lang w:val="en-US"/>
        </w:rPr>
        <w:t>Irish Trad.</w:t>
      </w:r>
    </w:p>
    <w:p w14:paraId="7A5BF176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Scarborough Fair; </w:t>
      </w:r>
      <w:r w:rsidRPr="00366501">
        <w:rPr>
          <w:i/>
          <w:lang w:val="en-US"/>
        </w:rPr>
        <w:t>Simon &amp; Garfunkel</w:t>
      </w:r>
    </w:p>
    <w:p w14:paraId="344B413E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She Moved Through the </w:t>
      </w:r>
      <w:proofErr w:type="gramStart"/>
      <w:r w:rsidRPr="00366501">
        <w:rPr>
          <w:lang w:val="en-US"/>
        </w:rPr>
        <w:t>Fair;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Irish Trad.</w:t>
      </w:r>
    </w:p>
    <w:p w14:paraId="4612A74A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Skye Boat Song; </w:t>
      </w:r>
      <w:r w:rsidRPr="00366501">
        <w:rPr>
          <w:i/>
          <w:lang w:val="en-US"/>
        </w:rPr>
        <w:t>Scottish Trad.</w:t>
      </w:r>
    </w:p>
    <w:p w14:paraId="54A88B76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Sleep Song; </w:t>
      </w:r>
      <w:r w:rsidRPr="00366501">
        <w:rPr>
          <w:i/>
          <w:lang w:val="en-US"/>
        </w:rPr>
        <w:t>Secret Garden</w:t>
      </w:r>
    </w:p>
    <w:p w14:paraId="60FB15F1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Star of the County Down; </w:t>
      </w:r>
      <w:r w:rsidRPr="00366501">
        <w:rPr>
          <w:i/>
          <w:lang w:val="en-US"/>
        </w:rPr>
        <w:t>Irish Trad.</w:t>
      </w:r>
    </w:p>
    <w:p w14:paraId="1B85A3DB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The </w:t>
      </w:r>
      <w:proofErr w:type="spellStart"/>
      <w:r w:rsidRPr="00366501">
        <w:rPr>
          <w:lang w:val="en-US"/>
        </w:rPr>
        <w:t>Inishbofin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R. Leon</w:t>
      </w:r>
    </w:p>
    <w:p w14:paraId="70EBD236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The Lark </w:t>
      </w:r>
      <w:proofErr w:type="gramStart"/>
      <w:r w:rsidRPr="00366501">
        <w:rPr>
          <w:lang w:val="en-US"/>
        </w:rPr>
        <w:t>In</w:t>
      </w:r>
      <w:proofErr w:type="gramEnd"/>
      <w:r w:rsidRPr="00366501">
        <w:rPr>
          <w:lang w:val="en-US"/>
        </w:rPr>
        <w:t xml:space="preserve"> The Clear Air; </w:t>
      </w:r>
      <w:r w:rsidRPr="00366501">
        <w:rPr>
          <w:i/>
          <w:lang w:val="en-US"/>
        </w:rPr>
        <w:t>Trad.</w:t>
      </w:r>
    </w:p>
    <w:p w14:paraId="21EC50AA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Wayfarer; </w:t>
      </w:r>
      <w:r w:rsidRPr="00366501">
        <w:rPr>
          <w:i/>
          <w:lang w:val="en-US"/>
        </w:rPr>
        <w:t>J. Johnson &amp; B. Dunning</w:t>
      </w:r>
    </w:p>
    <w:p w14:paraId="01DF44BB" w14:textId="77777777" w:rsidR="00366501" w:rsidRPr="00366501" w:rsidRDefault="00366501" w:rsidP="00366501">
      <w:pPr>
        <w:numPr>
          <w:ilvl w:val="0"/>
          <w:numId w:val="2"/>
        </w:numPr>
        <w:spacing w:after="0"/>
        <w:rPr>
          <w:lang w:val="en-US"/>
        </w:rPr>
      </w:pPr>
      <w:r w:rsidRPr="00366501">
        <w:rPr>
          <w:lang w:val="en-US"/>
        </w:rPr>
        <w:t xml:space="preserve">Ye Banks &amp; Brays; </w:t>
      </w:r>
      <w:r w:rsidRPr="00366501">
        <w:rPr>
          <w:i/>
          <w:lang w:val="en-US"/>
        </w:rPr>
        <w:t>Scottish Trad.</w:t>
      </w:r>
    </w:p>
    <w:p w14:paraId="6D5C6B89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</w:p>
    <w:p w14:paraId="0D964A0E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  <w:r w:rsidRPr="00366501">
        <w:rPr>
          <w:b/>
          <w:u w:val="single"/>
          <w:lang w:val="en-US"/>
        </w:rPr>
        <w:t>Classical</w:t>
      </w:r>
    </w:p>
    <w:p w14:paraId="59A3B90D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Canon in D; </w:t>
      </w:r>
      <w:r w:rsidRPr="00366501">
        <w:rPr>
          <w:i/>
          <w:lang w:val="en-US"/>
        </w:rPr>
        <w:t>J.S. Pachelbel</w:t>
      </w:r>
    </w:p>
    <w:p w14:paraId="78FF09E0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Chanson dans la </w:t>
      </w:r>
      <w:proofErr w:type="spellStart"/>
      <w:r w:rsidRPr="00366501">
        <w:rPr>
          <w:lang w:val="en-US"/>
        </w:rPr>
        <w:t>nuit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 xml:space="preserve">C. </w:t>
      </w:r>
      <w:proofErr w:type="spellStart"/>
      <w:r w:rsidRPr="00366501">
        <w:rPr>
          <w:i/>
          <w:lang w:val="en-US"/>
        </w:rPr>
        <w:t>Salzedo</w:t>
      </w:r>
      <w:proofErr w:type="spellEnd"/>
    </w:p>
    <w:p w14:paraId="6B2AD4A0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Gnossienne</w:t>
      </w:r>
      <w:proofErr w:type="spellEnd"/>
      <w:r w:rsidRPr="00366501">
        <w:rPr>
          <w:lang w:val="en-US"/>
        </w:rPr>
        <w:t xml:space="preserve"> No 1; </w:t>
      </w:r>
      <w:r w:rsidRPr="00366501">
        <w:rPr>
          <w:i/>
          <w:lang w:val="en-US"/>
        </w:rPr>
        <w:t>E. Satie</w:t>
      </w:r>
    </w:p>
    <w:p w14:paraId="652C00DF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Gymnopedie</w:t>
      </w:r>
      <w:proofErr w:type="spellEnd"/>
      <w:r w:rsidRPr="00366501">
        <w:rPr>
          <w:lang w:val="en-US"/>
        </w:rPr>
        <w:t xml:space="preserve"> No 1; </w:t>
      </w:r>
      <w:r w:rsidRPr="00366501">
        <w:rPr>
          <w:i/>
          <w:lang w:val="en-US"/>
        </w:rPr>
        <w:t>E. Satie</w:t>
      </w:r>
    </w:p>
    <w:p w14:paraId="642A69DD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Jesu Joy of Man’s Desiring; </w:t>
      </w:r>
      <w:r w:rsidRPr="00366501">
        <w:rPr>
          <w:i/>
          <w:lang w:val="en-US"/>
        </w:rPr>
        <w:t>J. S. Bach</w:t>
      </w:r>
    </w:p>
    <w:p w14:paraId="4A2C30FB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La Source; </w:t>
      </w:r>
      <w:r w:rsidRPr="00366501">
        <w:rPr>
          <w:i/>
          <w:lang w:val="en-US"/>
        </w:rPr>
        <w:t xml:space="preserve">A. </w:t>
      </w:r>
      <w:proofErr w:type="spellStart"/>
      <w:r w:rsidRPr="00366501">
        <w:rPr>
          <w:i/>
          <w:lang w:val="en-US"/>
        </w:rPr>
        <w:t>Hasselmans</w:t>
      </w:r>
      <w:proofErr w:type="spellEnd"/>
    </w:p>
    <w:p w14:paraId="1C5FE407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Le </w:t>
      </w:r>
      <w:proofErr w:type="spellStart"/>
      <w:r w:rsidRPr="00366501">
        <w:rPr>
          <w:lang w:val="en-US"/>
        </w:rPr>
        <w:t>Cynge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 xml:space="preserve">C. Saint </w:t>
      </w:r>
      <w:proofErr w:type="spellStart"/>
      <w:r w:rsidRPr="00366501">
        <w:rPr>
          <w:i/>
          <w:lang w:val="en-US"/>
        </w:rPr>
        <w:t>Saens</w:t>
      </w:r>
      <w:proofErr w:type="spellEnd"/>
    </w:p>
    <w:p w14:paraId="25BBA807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Midlands Light; </w:t>
      </w:r>
      <w:r w:rsidRPr="00366501">
        <w:rPr>
          <w:i/>
          <w:lang w:val="en-US"/>
        </w:rPr>
        <w:t xml:space="preserve">C. </w:t>
      </w:r>
      <w:proofErr w:type="spellStart"/>
      <w:r w:rsidRPr="00366501">
        <w:rPr>
          <w:i/>
          <w:lang w:val="en-US"/>
        </w:rPr>
        <w:t>Sonnemann</w:t>
      </w:r>
      <w:proofErr w:type="spellEnd"/>
    </w:p>
    <w:p w14:paraId="2B29D2F6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Morning </w:t>
      </w:r>
      <w:proofErr w:type="gramStart"/>
      <w:r w:rsidRPr="00366501">
        <w:rPr>
          <w:lang w:val="en-US"/>
        </w:rPr>
        <w:t>River;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K. Cater</w:t>
      </w:r>
    </w:p>
    <w:p w14:paraId="7E8EE69A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Ode To Joy; </w:t>
      </w:r>
      <w:r w:rsidRPr="00366501">
        <w:rPr>
          <w:i/>
          <w:lang w:val="en-US"/>
        </w:rPr>
        <w:t>Beethoven</w:t>
      </w:r>
    </w:p>
    <w:p w14:paraId="4B31ADD6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Pavane; </w:t>
      </w:r>
      <w:r w:rsidRPr="00366501">
        <w:rPr>
          <w:i/>
          <w:lang w:val="en-US"/>
        </w:rPr>
        <w:t xml:space="preserve">G. </w:t>
      </w:r>
      <w:proofErr w:type="spellStart"/>
      <w:r w:rsidRPr="00366501">
        <w:rPr>
          <w:i/>
          <w:lang w:val="en-US"/>
        </w:rPr>
        <w:t>Fauré</w:t>
      </w:r>
      <w:proofErr w:type="spellEnd"/>
    </w:p>
    <w:p w14:paraId="4BE6C960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Prelude; </w:t>
      </w:r>
      <w:r w:rsidRPr="00366501">
        <w:rPr>
          <w:i/>
          <w:lang w:val="en-US"/>
        </w:rPr>
        <w:t>J. S. Bach</w:t>
      </w:r>
    </w:p>
    <w:p w14:paraId="6FC85185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Sheep May Safely </w:t>
      </w:r>
      <w:proofErr w:type="gramStart"/>
      <w:r w:rsidRPr="00366501">
        <w:rPr>
          <w:lang w:val="en-US"/>
        </w:rPr>
        <w:t>Graze;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J. S. Bach</w:t>
      </w:r>
    </w:p>
    <w:p w14:paraId="72EC5FDD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Sundance; </w:t>
      </w:r>
      <w:r w:rsidRPr="00366501">
        <w:rPr>
          <w:i/>
          <w:lang w:val="en-US"/>
        </w:rPr>
        <w:t xml:space="preserve">C. </w:t>
      </w:r>
      <w:proofErr w:type="spellStart"/>
      <w:r w:rsidRPr="00366501">
        <w:rPr>
          <w:i/>
          <w:lang w:val="en-US"/>
        </w:rPr>
        <w:t>Sonnemann</w:t>
      </w:r>
      <w:proofErr w:type="spellEnd"/>
    </w:p>
    <w:p w14:paraId="7126878F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The Prayer; </w:t>
      </w:r>
      <w:r w:rsidRPr="00366501">
        <w:rPr>
          <w:i/>
          <w:lang w:val="en-US"/>
        </w:rPr>
        <w:t>Foster &amp; Sager</w:t>
      </w:r>
    </w:p>
    <w:p w14:paraId="6E2B76E7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lang w:val="en-US"/>
        </w:rPr>
        <w:t xml:space="preserve">Variations on a Welsh Carol; </w:t>
      </w:r>
      <w:proofErr w:type="spellStart"/>
      <w:r w:rsidRPr="00366501">
        <w:rPr>
          <w:i/>
          <w:lang w:val="en-US"/>
        </w:rPr>
        <w:t>Ank</w:t>
      </w:r>
      <w:proofErr w:type="spellEnd"/>
      <w:r w:rsidRPr="00366501">
        <w:rPr>
          <w:i/>
          <w:lang w:val="en-US"/>
        </w:rPr>
        <w:t xml:space="preserve"> Van </w:t>
      </w:r>
      <w:proofErr w:type="spellStart"/>
      <w:r w:rsidRPr="00366501">
        <w:rPr>
          <w:i/>
          <w:lang w:val="en-US"/>
        </w:rPr>
        <w:t>Campen</w:t>
      </w:r>
      <w:proofErr w:type="spellEnd"/>
    </w:p>
    <w:p w14:paraId="147D62CC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Ave Maria; </w:t>
      </w:r>
      <w:r w:rsidRPr="00366501">
        <w:rPr>
          <w:i/>
          <w:lang w:val="en-US"/>
        </w:rPr>
        <w:t>Schubert</w:t>
      </w:r>
    </w:p>
    <w:p w14:paraId="2943EEB9" w14:textId="77777777" w:rsidR="00366501" w:rsidRPr="00366501" w:rsidRDefault="00366501" w:rsidP="00366501">
      <w:pPr>
        <w:numPr>
          <w:ilvl w:val="0"/>
          <w:numId w:val="3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Ave Maria; </w:t>
      </w:r>
      <w:r w:rsidRPr="00366501">
        <w:rPr>
          <w:i/>
          <w:lang w:val="en-US"/>
        </w:rPr>
        <w:t>Bach / Gounod</w:t>
      </w:r>
    </w:p>
    <w:p w14:paraId="2E29F50B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</w:p>
    <w:p w14:paraId="1AAA6590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  <w:r w:rsidRPr="00366501">
        <w:rPr>
          <w:b/>
          <w:u w:val="single"/>
          <w:lang w:val="en-US"/>
        </w:rPr>
        <w:t>Blues / Jazz</w:t>
      </w:r>
    </w:p>
    <w:p w14:paraId="1607127E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lang w:val="en-US"/>
        </w:rPr>
        <w:t xml:space="preserve">At Last; </w:t>
      </w:r>
      <w:r w:rsidRPr="00366501">
        <w:rPr>
          <w:i/>
          <w:lang w:val="en-US"/>
        </w:rPr>
        <w:t>Etta James</w:t>
      </w:r>
    </w:p>
    <w:p w14:paraId="285D22B3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Autumn Leaves; </w:t>
      </w:r>
      <w:r w:rsidRPr="00366501">
        <w:rPr>
          <w:i/>
          <w:lang w:val="en-US"/>
        </w:rPr>
        <w:t xml:space="preserve">J. </w:t>
      </w:r>
      <w:proofErr w:type="spellStart"/>
      <w:r w:rsidRPr="00366501">
        <w:rPr>
          <w:i/>
          <w:lang w:val="en-US"/>
        </w:rPr>
        <w:t>Kosma</w:t>
      </w:r>
      <w:proofErr w:type="spellEnd"/>
    </w:p>
    <w:p w14:paraId="1808E5FA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lang w:val="en-US"/>
        </w:rPr>
        <w:t xml:space="preserve">I’m Feeling Good; </w:t>
      </w:r>
      <w:proofErr w:type="spellStart"/>
      <w:r w:rsidRPr="00366501">
        <w:rPr>
          <w:i/>
          <w:lang w:val="en-US"/>
        </w:rPr>
        <w:t>Briceusse</w:t>
      </w:r>
      <w:proofErr w:type="spellEnd"/>
      <w:r w:rsidRPr="00366501">
        <w:rPr>
          <w:i/>
          <w:lang w:val="en-US"/>
        </w:rPr>
        <w:t xml:space="preserve"> &amp; Newley</w:t>
      </w:r>
    </w:p>
    <w:p w14:paraId="286B5D19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lang w:val="en-US"/>
        </w:rPr>
        <w:t xml:space="preserve">Moondance; </w:t>
      </w:r>
      <w:r w:rsidRPr="00366501">
        <w:rPr>
          <w:i/>
          <w:lang w:val="en-US"/>
        </w:rPr>
        <w:t>Van Morrison</w:t>
      </w:r>
    </w:p>
    <w:p w14:paraId="39DF412E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lang w:val="en-US"/>
        </w:rPr>
        <w:t xml:space="preserve">My Baby Just Cares for </w:t>
      </w:r>
      <w:proofErr w:type="gramStart"/>
      <w:r w:rsidRPr="00366501">
        <w:rPr>
          <w:lang w:val="en-US"/>
        </w:rPr>
        <w:t>Me;</w:t>
      </w:r>
      <w:proofErr w:type="gramEnd"/>
      <w:r w:rsidRPr="00366501">
        <w:rPr>
          <w:lang w:val="en-US"/>
        </w:rPr>
        <w:t xml:space="preserve"> </w:t>
      </w:r>
      <w:r w:rsidRPr="00366501">
        <w:rPr>
          <w:i/>
          <w:lang w:val="en-US"/>
        </w:rPr>
        <w:t>Nina Simone</w:t>
      </w:r>
    </w:p>
    <w:p w14:paraId="44D444EC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lang w:val="en-US"/>
        </w:rPr>
        <w:t xml:space="preserve">New Blues; </w:t>
      </w:r>
      <w:r w:rsidRPr="00366501">
        <w:rPr>
          <w:i/>
          <w:lang w:val="en-US"/>
        </w:rPr>
        <w:t>D. Henson-Conant</w:t>
      </w:r>
    </w:p>
    <w:p w14:paraId="1E64E8F4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lang w:val="en-US"/>
        </w:rPr>
        <w:t xml:space="preserve">Take Five; </w:t>
      </w:r>
      <w:r w:rsidRPr="00366501">
        <w:rPr>
          <w:i/>
          <w:lang w:val="en-US"/>
        </w:rPr>
        <w:t xml:space="preserve">D. </w:t>
      </w:r>
      <w:proofErr w:type="spellStart"/>
      <w:r w:rsidRPr="00366501">
        <w:rPr>
          <w:i/>
          <w:lang w:val="en-US"/>
        </w:rPr>
        <w:t>Brubek</w:t>
      </w:r>
      <w:proofErr w:type="spellEnd"/>
    </w:p>
    <w:p w14:paraId="20499C9A" w14:textId="77777777" w:rsidR="00366501" w:rsidRPr="00366501" w:rsidRDefault="00366501" w:rsidP="00366501">
      <w:pPr>
        <w:numPr>
          <w:ilvl w:val="0"/>
          <w:numId w:val="4"/>
        </w:numPr>
        <w:spacing w:after="0"/>
        <w:rPr>
          <w:lang w:val="en-US"/>
        </w:rPr>
      </w:pPr>
      <w:r w:rsidRPr="00366501">
        <w:rPr>
          <w:iCs/>
          <w:lang w:val="en-US"/>
        </w:rPr>
        <w:t xml:space="preserve">The Girl from Ipanema; </w:t>
      </w:r>
      <w:r w:rsidRPr="00366501">
        <w:rPr>
          <w:i/>
          <w:lang w:val="en-US"/>
        </w:rPr>
        <w:t xml:space="preserve">A Carlos </w:t>
      </w:r>
      <w:proofErr w:type="spellStart"/>
      <w:r w:rsidRPr="00366501">
        <w:rPr>
          <w:i/>
          <w:lang w:val="en-US"/>
        </w:rPr>
        <w:t>Jobim</w:t>
      </w:r>
      <w:proofErr w:type="spellEnd"/>
    </w:p>
    <w:p w14:paraId="4309901E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</w:p>
    <w:p w14:paraId="60EAB65F" w14:textId="77777777" w:rsidR="00366501" w:rsidRPr="00366501" w:rsidRDefault="00366501" w:rsidP="00366501">
      <w:pPr>
        <w:spacing w:after="0"/>
        <w:rPr>
          <w:b/>
          <w:u w:val="single"/>
          <w:lang w:val="en-US"/>
        </w:rPr>
      </w:pPr>
      <w:r w:rsidRPr="00366501">
        <w:rPr>
          <w:b/>
          <w:u w:val="single"/>
          <w:lang w:val="en-US"/>
        </w:rPr>
        <w:t>Flamboyant</w:t>
      </w:r>
    </w:p>
    <w:p w14:paraId="276354CC" w14:textId="77777777" w:rsidR="00366501" w:rsidRPr="00366501" w:rsidRDefault="00366501" w:rsidP="00366501">
      <w:pPr>
        <w:numPr>
          <w:ilvl w:val="0"/>
          <w:numId w:val="5"/>
        </w:numPr>
        <w:spacing w:after="0"/>
        <w:rPr>
          <w:lang w:val="en-US"/>
        </w:rPr>
      </w:pPr>
      <w:r w:rsidRPr="00366501">
        <w:rPr>
          <w:lang w:val="en-US"/>
        </w:rPr>
        <w:t xml:space="preserve">Baroque Flamenco; </w:t>
      </w:r>
      <w:r w:rsidRPr="00366501">
        <w:rPr>
          <w:i/>
          <w:lang w:val="en-US"/>
        </w:rPr>
        <w:t>D. Henson-Conant</w:t>
      </w:r>
    </w:p>
    <w:p w14:paraId="28B8DA5F" w14:textId="77777777" w:rsidR="00366501" w:rsidRPr="00366501" w:rsidRDefault="00366501" w:rsidP="00366501">
      <w:pPr>
        <w:numPr>
          <w:ilvl w:val="0"/>
          <w:numId w:val="5"/>
        </w:numPr>
        <w:spacing w:after="0"/>
        <w:rPr>
          <w:lang w:val="en-US"/>
        </w:rPr>
      </w:pPr>
      <w:r w:rsidRPr="00366501">
        <w:rPr>
          <w:lang w:val="en-US"/>
        </w:rPr>
        <w:t xml:space="preserve">El </w:t>
      </w:r>
      <w:proofErr w:type="spellStart"/>
      <w:r w:rsidRPr="00366501">
        <w:rPr>
          <w:lang w:val="en-US"/>
        </w:rPr>
        <w:t>Picaflor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J. Marson</w:t>
      </w:r>
    </w:p>
    <w:p w14:paraId="569E3432" w14:textId="77777777" w:rsidR="00366501" w:rsidRPr="00366501" w:rsidRDefault="00366501" w:rsidP="00366501">
      <w:pPr>
        <w:numPr>
          <w:ilvl w:val="0"/>
          <w:numId w:val="5"/>
        </w:numPr>
        <w:spacing w:after="0"/>
        <w:rPr>
          <w:lang w:val="en-US"/>
        </w:rPr>
      </w:pPr>
      <w:r w:rsidRPr="00366501">
        <w:rPr>
          <w:lang w:val="en-US"/>
        </w:rPr>
        <w:t>Fire;</w:t>
      </w:r>
      <w:r w:rsidRPr="00366501">
        <w:rPr>
          <w:i/>
          <w:lang w:val="en-US"/>
        </w:rPr>
        <w:t xml:space="preserve"> M. </w:t>
      </w:r>
      <w:proofErr w:type="spellStart"/>
      <w:r w:rsidRPr="00366501">
        <w:rPr>
          <w:i/>
          <w:lang w:val="en-US"/>
        </w:rPr>
        <w:t>Doumany</w:t>
      </w:r>
      <w:proofErr w:type="spellEnd"/>
    </w:p>
    <w:p w14:paraId="0E453929" w14:textId="77777777" w:rsidR="00366501" w:rsidRPr="00366501" w:rsidRDefault="00366501" w:rsidP="00366501">
      <w:pPr>
        <w:numPr>
          <w:ilvl w:val="0"/>
          <w:numId w:val="5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Firedance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D. Watkins</w:t>
      </w:r>
    </w:p>
    <w:p w14:paraId="10AE88F4" w14:textId="77777777" w:rsidR="00366501" w:rsidRPr="00366501" w:rsidRDefault="00366501" w:rsidP="00366501">
      <w:pPr>
        <w:numPr>
          <w:ilvl w:val="0"/>
          <w:numId w:val="5"/>
        </w:numPr>
        <w:spacing w:after="0"/>
        <w:rPr>
          <w:lang w:val="en-US"/>
        </w:rPr>
      </w:pPr>
      <w:proofErr w:type="spellStart"/>
      <w:r w:rsidRPr="00366501">
        <w:rPr>
          <w:lang w:val="en-US"/>
        </w:rPr>
        <w:t>Nataliana</w:t>
      </w:r>
      <w:proofErr w:type="spellEnd"/>
      <w:r w:rsidRPr="00366501">
        <w:rPr>
          <w:lang w:val="en-US"/>
        </w:rPr>
        <w:t xml:space="preserve">; </w:t>
      </w:r>
      <w:r w:rsidRPr="00366501">
        <w:rPr>
          <w:i/>
          <w:lang w:val="en-US"/>
        </w:rPr>
        <w:t>D. Henson-Conant</w:t>
      </w:r>
    </w:p>
    <w:p w14:paraId="12C8AED1" w14:textId="77777777" w:rsidR="00366501" w:rsidRPr="00366501" w:rsidRDefault="00366501" w:rsidP="00366501">
      <w:pPr>
        <w:spacing w:after="0"/>
        <w:rPr>
          <w:lang w:val="en-US"/>
        </w:rPr>
      </w:pPr>
    </w:p>
    <w:p w14:paraId="3B797C5D" w14:textId="77777777" w:rsidR="00BA525E" w:rsidRPr="00F25EA0" w:rsidRDefault="00BA525E" w:rsidP="00366501">
      <w:pPr>
        <w:spacing w:after="0"/>
      </w:pPr>
    </w:p>
    <w:sectPr w:rsidR="00BA525E" w:rsidRPr="00F25EA0" w:rsidSect="003665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2" w:right="1558" w:bottom="426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96600" w14:textId="77777777" w:rsidR="00C96286" w:rsidRDefault="00C96286" w:rsidP="005813C3">
      <w:pPr>
        <w:spacing w:after="0" w:line="240" w:lineRule="auto"/>
      </w:pPr>
      <w:r>
        <w:separator/>
      </w:r>
    </w:p>
  </w:endnote>
  <w:endnote w:type="continuationSeparator" w:id="0">
    <w:p w14:paraId="02A0EE84" w14:textId="77777777" w:rsidR="00C96286" w:rsidRDefault="00C96286" w:rsidP="00581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504DD" w14:textId="77777777" w:rsidR="00863089" w:rsidRDefault="0026467B" w:rsidP="00863089">
    <w:pPr>
      <w:pStyle w:val="Footer"/>
      <w:tabs>
        <w:tab w:val="left" w:pos="3870"/>
      </w:tabs>
      <w:ind w:left="-1134" w:firstLine="1134"/>
      <w:jc w:val="both"/>
      <w:rPr>
        <w:b/>
        <w:bCs/>
        <w:lang w:val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A135F0D" wp14:editId="24323650">
          <wp:simplePos x="0" y="0"/>
          <wp:positionH relativeFrom="column">
            <wp:posOffset>-219075</wp:posOffset>
          </wp:positionH>
          <wp:positionV relativeFrom="paragraph">
            <wp:posOffset>164465</wp:posOffset>
          </wp:positionV>
          <wp:extent cx="1876425" cy="731520"/>
          <wp:effectExtent l="0" t="0" r="9525" b="0"/>
          <wp:wrapTight wrapText="bothSides">
            <wp:wrapPolygon edited="0">
              <wp:start x="0" y="0"/>
              <wp:lineTo x="0" y="20813"/>
              <wp:lineTo x="21490" y="20813"/>
              <wp:lineTo x="21490" y="0"/>
              <wp:lineTo x="0" y="0"/>
            </wp:wrapPolygon>
          </wp:wrapTight>
          <wp:docPr id="21" name="Picture 2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684A8F" w14:textId="77777777" w:rsidR="00863089" w:rsidRDefault="00863089" w:rsidP="0026467B">
    <w:pPr>
      <w:pStyle w:val="Footer"/>
      <w:tabs>
        <w:tab w:val="left" w:pos="3870"/>
      </w:tabs>
      <w:rPr>
        <w:b/>
        <w:bCs/>
        <w:lang w:val="en-US"/>
      </w:rPr>
    </w:pPr>
  </w:p>
  <w:p w14:paraId="6901133C" w14:textId="77777777" w:rsidR="00863089" w:rsidRDefault="00863089" w:rsidP="00F757B0">
    <w:pPr>
      <w:pStyle w:val="Footer"/>
      <w:tabs>
        <w:tab w:val="left" w:pos="3870"/>
      </w:tabs>
      <w:jc w:val="right"/>
      <w:rPr>
        <w:b/>
        <w:bCs/>
        <w:lang w:val="en-US"/>
      </w:rPr>
    </w:pPr>
    <w:r>
      <w:rPr>
        <w:b/>
        <w:bCs/>
        <w:lang w:val="en-US"/>
      </w:rPr>
      <w:t xml:space="preserve">  </w:t>
    </w:r>
    <w:r w:rsidR="0026467B" w:rsidRPr="0026467B">
      <w:rPr>
        <w:b/>
        <w:bCs/>
        <w:lang w:val="en-US"/>
      </w:rPr>
      <w:t xml:space="preserve">Andrew Brassington | Managing Director </w:t>
    </w:r>
  </w:p>
  <w:p w14:paraId="694BC2FB" w14:textId="77777777" w:rsidR="0026467B" w:rsidRPr="0026467B" w:rsidRDefault="0026467B" w:rsidP="00F757B0">
    <w:pPr>
      <w:pStyle w:val="Footer"/>
      <w:tabs>
        <w:tab w:val="left" w:pos="3870"/>
      </w:tabs>
      <w:jc w:val="right"/>
      <w:rPr>
        <w:b/>
        <w:bCs/>
        <w:lang w:val="en-US"/>
      </w:rPr>
    </w:pPr>
    <w:r w:rsidRPr="0026467B">
      <w:rPr>
        <w:b/>
        <w:bCs/>
        <w:lang w:val="en-US"/>
      </w:rPr>
      <w:t xml:space="preserve">mobile: 0408 445 562 </w:t>
    </w:r>
    <w:r w:rsidR="00863089">
      <w:rPr>
        <w:b/>
        <w:bCs/>
        <w:lang w:val="en-US"/>
      </w:rPr>
      <w:t xml:space="preserve">| </w:t>
    </w:r>
    <w:hyperlink r:id="rId2" w:history="1">
      <w:r w:rsidRPr="0026467B">
        <w:rPr>
          <w:rStyle w:val="Hyperlink"/>
          <w:b/>
          <w:bCs/>
          <w:lang w:val="en-US"/>
        </w:rPr>
        <w:t>andrew@ient.com.au</w:t>
      </w:r>
    </w:hyperlink>
    <w:r w:rsidRPr="0026467B">
      <w:rPr>
        <w:b/>
        <w:bCs/>
        <w:lang w:val="en-US"/>
      </w:rPr>
      <w:t xml:space="preserve"> </w:t>
    </w:r>
  </w:p>
  <w:p w14:paraId="1A83FD63" w14:textId="77777777" w:rsidR="005813C3" w:rsidRDefault="0026467B" w:rsidP="0026467B">
    <w:pPr>
      <w:pStyle w:val="Footer"/>
      <w:tabs>
        <w:tab w:val="left" w:pos="3870"/>
      </w:tabs>
    </w:pPr>
    <w:r>
      <w:tab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4D9A6" w14:textId="77777777" w:rsidR="00C96286" w:rsidRDefault="00C96286" w:rsidP="005813C3">
      <w:pPr>
        <w:spacing w:after="0" w:line="240" w:lineRule="auto"/>
      </w:pPr>
      <w:r>
        <w:separator/>
      </w:r>
    </w:p>
  </w:footnote>
  <w:footnote w:type="continuationSeparator" w:id="0">
    <w:p w14:paraId="6967CFCD" w14:textId="77777777" w:rsidR="00C96286" w:rsidRDefault="00C96286" w:rsidP="00581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E181" w14:textId="77777777" w:rsidR="005813C3" w:rsidRDefault="00000000">
    <w:pPr>
      <w:pStyle w:val="Header"/>
    </w:pPr>
    <w:r>
      <w:rPr>
        <w:noProof/>
      </w:rPr>
      <w:pict w14:anchorId="183E4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902501" o:spid="_x0000_s1026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IE Logo 09 S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C33A" w14:textId="77777777" w:rsidR="00366501" w:rsidRPr="00366501" w:rsidRDefault="00366501" w:rsidP="00366501">
    <w:pPr>
      <w:pStyle w:val="Header"/>
      <w:jc w:val="center"/>
      <w:rPr>
        <w:sz w:val="44"/>
        <w:szCs w:val="44"/>
      </w:rPr>
    </w:pPr>
    <w:r w:rsidRPr="00366501">
      <w:rPr>
        <w:sz w:val="44"/>
        <w:szCs w:val="44"/>
      </w:rPr>
      <w:t>Emily Sanzaro Tasmanian Harpist – Repertoire</w:t>
    </w:r>
  </w:p>
  <w:p w14:paraId="199B6660" w14:textId="77777777" w:rsidR="005813C3" w:rsidRDefault="00000000">
    <w:pPr>
      <w:pStyle w:val="Header"/>
    </w:pPr>
    <w:r>
      <w:rPr>
        <w:noProof/>
      </w:rPr>
      <w:pict w14:anchorId="27588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902502" o:spid="_x0000_s1027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IE Logo 09 S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788C" w14:textId="77777777" w:rsidR="005813C3" w:rsidRDefault="00000000">
    <w:pPr>
      <w:pStyle w:val="Header"/>
    </w:pPr>
    <w:r>
      <w:rPr>
        <w:noProof/>
      </w:rPr>
      <w:pict w14:anchorId="355A6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902500" o:spid="_x0000_s1025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IE Logo 09 S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53709"/>
    <w:multiLevelType w:val="hybridMultilevel"/>
    <w:tmpl w:val="34621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E499B"/>
    <w:multiLevelType w:val="hybridMultilevel"/>
    <w:tmpl w:val="13C4C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B3DDB"/>
    <w:multiLevelType w:val="hybridMultilevel"/>
    <w:tmpl w:val="8F2AD1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F1FFF"/>
    <w:multiLevelType w:val="hybridMultilevel"/>
    <w:tmpl w:val="6D98D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27AA6"/>
    <w:multiLevelType w:val="hybridMultilevel"/>
    <w:tmpl w:val="12E8A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34822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4402210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5654404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77466366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82762377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01"/>
    <w:rsid w:val="00053F04"/>
    <w:rsid w:val="00121B64"/>
    <w:rsid w:val="00134320"/>
    <w:rsid w:val="0017748C"/>
    <w:rsid w:val="002041DD"/>
    <w:rsid w:val="0026467B"/>
    <w:rsid w:val="0026653A"/>
    <w:rsid w:val="002B3910"/>
    <w:rsid w:val="00326A3D"/>
    <w:rsid w:val="00366501"/>
    <w:rsid w:val="0036681E"/>
    <w:rsid w:val="00367786"/>
    <w:rsid w:val="003A4CAF"/>
    <w:rsid w:val="003B3B78"/>
    <w:rsid w:val="00441797"/>
    <w:rsid w:val="00503857"/>
    <w:rsid w:val="00573BDC"/>
    <w:rsid w:val="005813C3"/>
    <w:rsid w:val="005F4561"/>
    <w:rsid w:val="00656865"/>
    <w:rsid w:val="00667DE7"/>
    <w:rsid w:val="006F04DD"/>
    <w:rsid w:val="00863089"/>
    <w:rsid w:val="008C6296"/>
    <w:rsid w:val="008D6230"/>
    <w:rsid w:val="00923070"/>
    <w:rsid w:val="00973F85"/>
    <w:rsid w:val="00977635"/>
    <w:rsid w:val="00992C22"/>
    <w:rsid w:val="00A1755D"/>
    <w:rsid w:val="00A66945"/>
    <w:rsid w:val="00AE3009"/>
    <w:rsid w:val="00B0707A"/>
    <w:rsid w:val="00B27E5E"/>
    <w:rsid w:val="00B30448"/>
    <w:rsid w:val="00BA525E"/>
    <w:rsid w:val="00C11315"/>
    <w:rsid w:val="00C96286"/>
    <w:rsid w:val="00DA6C2A"/>
    <w:rsid w:val="00DC1C51"/>
    <w:rsid w:val="00DE13B9"/>
    <w:rsid w:val="00EF7C5F"/>
    <w:rsid w:val="00F070CC"/>
    <w:rsid w:val="00F25EA0"/>
    <w:rsid w:val="00F757B0"/>
    <w:rsid w:val="00FE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BB514"/>
  <w15:chartTrackingRefBased/>
  <w15:docId w15:val="{907433B3-95C8-4447-A3EA-B1B2C93C8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3C3"/>
  </w:style>
  <w:style w:type="paragraph" w:styleId="Footer">
    <w:name w:val="footer"/>
    <w:basedOn w:val="Normal"/>
    <w:link w:val="FooterChar"/>
    <w:uiPriority w:val="99"/>
    <w:unhideWhenUsed/>
    <w:rsid w:val="00581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3C3"/>
  </w:style>
  <w:style w:type="character" w:styleId="Hyperlink">
    <w:name w:val="Hyperlink"/>
    <w:basedOn w:val="DefaultParagraphFont"/>
    <w:uiPriority w:val="99"/>
    <w:unhideWhenUsed/>
    <w:rsid w:val="003668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drew@ient.com.au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%20Drive%20Backup\Old%20Deskp30_5_18\IENT%20Artists\1.%20Not%20Up%20Yet\1.IE%20NEW%20SET%20LIS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4D4D6-E2DB-427E-981A-67DBB8CFB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1.IE NEW SET LIST TEMPLATE.dotx</Template>
  <TotalTime>2</TotalTime>
  <Pages>3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Brassington</dc:creator>
  <cp:keywords/>
  <dc:description/>
  <cp:lastModifiedBy>Andrew Brassington</cp:lastModifiedBy>
  <cp:revision>1</cp:revision>
  <cp:lastPrinted>2021-02-23T22:29:00Z</cp:lastPrinted>
  <dcterms:created xsi:type="dcterms:W3CDTF">2022-07-22T01:36:00Z</dcterms:created>
  <dcterms:modified xsi:type="dcterms:W3CDTF">2022-07-22T01:38:00Z</dcterms:modified>
</cp:coreProperties>
</file>